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776" w:rsidRDefault="00442776" w:rsidP="002D277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РАСПИСАНИЕ</w:t>
      </w:r>
    </w:p>
    <w:p w:rsidR="00442776" w:rsidRDefault="00442776" w:rsidP="002D277C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движения автобусов по междугороднему маршруту </w:t>
      </w:r>
    </w:p>
    <w:p w:rsidR="00442776" w:rsidRDefault="00442776" w:rsidP="002D277C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№560 «Усмань-Липецк» на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 2024г.</w:t>
      </w:r>
    </w:p>
    <w:p w:rsidR="00442776" w:rsidRDefault="00442776" w:rsidP="002D277C">
      <w:pPr>
        <w:outlineLvl w:val="0"/>
        <w:rPr>
          <w:rFonts w:ascii="Arial" w:hAnsi="Arial" w:cs="Arial"/>
          <w:b/>
          <w:sz w:val="22"/>
          <w:szCs w:val="22"/>
        </w:rPr>
      </w:pPr>
    </w:p>
    <w:tbl>
      <w:tblPr>
        <w:tblW w:w="1096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22"/>
        <w:gridCol w:w="3189"/>
        <w:gridCol w:w="3329"/>
        <w:gridCol w:w="2125"/>
      </w:tblGrid>
      <w:tr w:rsidR="00442776" w:rsidTr="002D277C">
        <w:tc>
          <w:tcPr>
            <w:tcW w:w="2322" w:type="dxa"/>
          </w:tcPr>
          <w:p w:rsidR="00442776" w:rsidRDefault="00442776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  <w:p w:rsidR="00442776" w:rsidRDefault="0044277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маршрута</w:t>
            </w:r>
          </w:p>
        </w:tc>
        <w:tc>
          <w:tcPr>
            <w:tcW w:w="3189" w:type="dxa"/>
          </w:tcPr>
          <w:p w:rsidR="00442776" w:rsidRDefault="00442776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Время отправления </w:t>
            </w:r>
          </w:p>
          <w:p w:rsidR="00442776" w:rsidRDefault="00442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из г. Усмань</w:t>
            </w:r>
          </w:p>
        </w:tc>
        <w:tc>
          <w:tcPr>
            <w:tcW w:w="3329" w:type="dxa"/>
          </w:tcPr>
          <w:p w:rsidR="00442776" w:rsidRDefault="0044277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Время отправления из</w:t>
            </w:r>
          </w:p>
          <w:p w:rsidR="00442776" w:rsidRDefault="0044277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г. Липецк</w:t>
            </w:r>
          </w:p>
        </w:tc>
        <w:tc>
          <w:tcPr>
            <w:tcW w:w="2125" w:type="dxa"/>
          </w:tcPr>
          <w:p w:rsidR="00442776" w:rsidRDefault="00442776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Примечание</w:t>
            </w:r>
          </w:p>
        </w:tc>
      </w:tr>
      <w:tr w:rsidR="00442776" w:rsidTr="002D277C">
        <w:trPr>
          <w:cantSplit/>
        </w:trPr>
        <w:tc>
          <w:tcPr>
            <w:tcW w:w="2322" w:type="dxa"/>
          </w:tcPr>
          <w:p w:rsidR="00442776" w:rsidRDefault="00442776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«Усмань - Липецк»</w:t>
            </w:r>
          </w:p>
        </w:tc>
        <w:tc>
          <w:tcPr>
            <w:tcW w:w="3189" w:type="dxa"/>
          </w:tcPr>
          <w:p w:rsidR="00442776" w:rsidRDefault="00442776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 xml:space="preserve">6-05, 7-00,  9-00,  11-00, </w:t>
            </w:r>
          </w:p>
          <w:p w:rsidR="00442776" w:rsidRDefault="00442776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12-30, 14-00,16-00, 18-00</w:t>
            </w:r>
          </w:p>
        </w:tc>
        <w:tc>
          <w:tcPr>
            <w:tcW w:w="3329" w:type="dxa"/>
          </w:tcPr>
          <w:p w:rsidR="00442776" w:rsidRDefault="00442776">
            <w:pPr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8-05, 9-05, 10-05,12-30, 15-20, 16-10, 17-05, 18-40</w:t>
            </w:r>
          </w:p>
        </w:tc>
        <w:tc>
          <w:tcPr>
            <w:tcW w:w="2125" w:type="dxa"/>
          </w:tcPr>
          <w:p w:rsidR="00442776" w:rsidRDefault="00442776">
            <w:pPr>
              <w:pStyle w:val="Heading3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ежедневно</w:t>
            </w:r>
          </w:p>
        </w:tc>
      </w:tr>
    </w:tbl>
    <w:p w:rsidR="00442776" w:rsidRDefault="00442776" w:rsidP="002D277C">
      <w:pPr>
        <w:outlineLvl w:val="0"/>
        <w:rPr>
          <w:rFonts w:ascii="Tahoma" w:hAnsi="Tahoma" w:cs="Tahoma"/>
          <w:b/>
          <w:sz w:val="22"/>
          <w:szCs w:val="22"/>
        </w:rPr>
      </w:pPr>
    </w:p>
    <w:p w:rsidR="00442776" w:rsidRDefault="00442776" w:rsidP="002D277C">
      <w:pPr>
        <w:outlineLvl w:val="0"/>
        <w:rPr>
          <w:rFonts w:ascii="Tahoma" w:hAnsi="Tahoma" w:cs="Tahoma"/>
          <w:b/>
          <w:sz w:val="22"/>
          <w:szCs w:val="22"/>
        </w:rPr>
      </w:pPr>
    </w:p>
    <w:p w:rsidR="00442776" w:rsidRDefault="00442776" w:rsidP="002D277C">
      <w:pPr>
        <w:outlineLvl w:val="0"/>
        <w:rPr>
          <w:rFonts w:ascii="Tahoma" w:hAnsi="Tahoma" w:cs="Tahoma"/>
          <w:b/>
          <w:sz w:val="22"/>
          <w:szCs w:val="22"/>
        </w:rPr>
      </w:pPr>
    </w:p>
    <w:p w:rsidR="00442776" w:rsidRPr="00EE7604" w:rsidRDefault="00442776" w:rsidP="002D277C">
      <w:pPr>
        <w:outlineLvl w:val="0"/>
        <w:rPr>
          <w:rFonts w:ascii="Tahoma" w:hAnsi="Tahoma" w:cs="Tahoma"/>
          <w:b/>
          <w:color w:val="FF0000"/>
          <w:sz w:val="22"/>
          <w:szCs w:val="22"/>
        </w:rPr>
      </w:pPr>
      <w:r w:rsidRPr="00EE7604">
        <w:rPr>
          <w:rFonts w:ascii="Tahoma" w:hAnsi="Tahoma" w:cs="Tahoma"/>
          <w:b/>
          <w:color w:val="FF0000"/>
          <w:sz w:val="22"/>
          <w:szCs w:val="22"/>
        </w:rPr>
        <w:t>1 января отменены рейсы: 6-05, 12-30, 9-05, 16-10</w:t>
      </w:r>
    </w:p>
    <w:p w:rsidR="00442776" w:rsidRDefault="00442776"/>
    <w:sectPr w:rsidR="00442776" w:rsidSect="002D277C">
      <w:pgSz w:w="11906" w:h="16838"/>
      <w:pgMar w:top="1134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77C"/>
    <w:rsid w:val="000D5916"/>
    <w:rsid w:val="002D277C"/>
    <w:rsid w:val="003A57C2"/>
    <w:rsid w:val="00442776"/>
    <w:rsid w:val="005D5FF5"/>
    <w:rsid w:val="008831D1"/>
    <w:rsid w:val="008F1759"/>
    <w:rsid w:val="009177AB"/>
    <w:rsid w:val="00EE7604"/>
    <w:rsid w:val="00F86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77C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277C"/>
    <w:pPr>
      <w:keepNext/>
      <w:outlineLvl w:val="0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D277C"/>
    <w:pPr>
      <w:keepNext/>
      <w:outlineLvl w:val="2"/>
    </w:pPr>
    <w:rPr>
      <w:b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277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D277C"/>
    <w:rPr>
      <w:rFonts w:ascii="Times New Roman" w:hAnsi="Times New Roman" w:cs="Times New Roman"/>
      <w:b/>
      <w:i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27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72</Words>
  <Characters>411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РАСПИСАНИЕ</dc:title>
  <dc:subject/>
  <dc:creator>User</dc:creator>
  <cp:keywords/>
  <dc:description/>
  <cp:lastModifiedBy>hripunova</cp:lastModifiedBy>
  <cp:revision>2</cp:revision>
  <dcterms:created xsi:type="dcterms:W3CDTF">2023-12-28T11:03:00Z</dcterms:created>
  <dcterms:modified xsi:type="dcterms:W3CDTF">2023-12-28T11:03:00Z</dcterms:modified>
</cp:coreProperties>
</file>